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AFD0C9" w14:textId="77777777" w:rsidR="00D31887" w:rsidRDefault="00D31887"/>
    <w:p w14:paraId="7A21876A" w14:textId="4FB06312" w:rsidR="00D807BE" w:rsidRDefault="00542B57" w:rsidP="00D807BE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Architectural Review Committee</w:t>
      </w:r>
      <w:r w:rsidR="00212A2C" w:rsidRPr="00616F16">
        <w:rPr>
          <w:b/>
          <w:bCs/>
          <w:sz w:val="22"/>
          <w:szCs w:val="22"/>
        </w:rPr>
        <w:t xml:space="preserve"> Staff Report</w:t>
      </w:r>
    </w:p>
    <w:p w14:paraId="4A834FD7" w14:textId="603186FC" w:rsidR="00D807BE" w:rsidRDefault="00D807BE" w:rsidP="00D807BE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Meeting Date: </w:t>
      </w:r>
      <w:r w:rsidR="000C4330">
        <w:rPr>
          <w:b/>
          <w:bCs/>
          <w:sz w:val="22"/>
          <w:szCs w:val="22"/>
        </w:rPr>
        <w:t>May 21</w:t>
      </w:r>
      <w:r>
        <w:rPr>
          <w:b/>
          <w:bCs/>
          <w:sz w:val="22"/>
          <w:szCs w:val="22"/>
        </w:rPr>
        <w:t>, 202</w:t>
      </w:r>
      <w:r w:rsidR="000C4330">
        <w:rPr>
          <w:b/>
          <w:bCs/>
          <w:sz w:val="22"/>
          <w:szCs w:val="22"/>
        </w:rPr>
        <w:t>4</w:t>
      </w:r>
    </w:p>
    <w:p w14:paraId="252F8029" w14:textId="2A545EF7" w:rsidR="00616F16" w:rsidRDefault="00616F16">
      <w:pPr>
        <w:rPr>
          <w:sz w:val="22"/>
          <w:szCs w:val="22"/>
        </w:rPr>
      </w:pPr>
    </w:p>
    <w:p w14:paraId="01CBFACF" w14:textId="7B65BF4C" w:rsidR="00616F16" w:rsidRPr="00616F16" w:rsidRDefault="00616F16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8CCBA" wp14:editId="69ED6ED2">
                <wp:simplePos x="0" y="0"/>
                <wp:positionH relativeFrom="column">
                  <wp:posOffset>9524</wp:posOffset>
                </wp:positionH>
                <wp:positionV relativeFrom="paragraph">
                  <wp:posOffset>54610</wp:posOffset>
                </wp:positionV>
                <wp:extent cx="589597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5BFDB8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4.3pt" to="46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" strokecolor="black [3213]" strokeweight="1pt">
                <v:stroke joinstyle="miter"/>
              </v:line>
            </w:pict>
          </mc:Fallback>
        </mc:AlternateContent>
      </w:r>
    </w:p>
    <w:p w14:paraId="65441D6F" w14:textId="1C11CE75" w:rsidR="00212A2C" w:rsidRDefault="00212A2C">
      <w:pPr>
        <w:rPr>
          <w:sz w:val="22"/>
          <w:szCs w:val="22"/>
        </w:rPr>
      </w:pPr>
    </w:p>
    <w:p w14:paraId="722A1007" w14:textId="17E4EBF5" w:rsidR="00D807BE" w:rsidRDefault="00D807BE">
      <w:pPr>
        <w:rPr>
          <w:sz w:val="22"/>
          <w:szCs w:val="22"/>
        </w:rPr>
      </w:pPr>
      <w:r w:rsidRPr="00D807BE">
        <w:rPr>
          <w:b/>
          <w:bCs/>
          <w:sz w:val="22"/>
          <w:szCs w:val="22"/>
        </w:rPr>
        <w:t>PETITIONER:</w:t>
      </w:r>
      <w:r>
        <w:rPr>
          <w:sz w:val="22"/>
          <w:szCs w:val="22"/>
        </w:rPr>
        <w:tab/>
      </w:r>
      <w:r w:rsidR="0037667D">
        <w:rPr>
          <w:sz w:val="22"/>
          <w:szCs w:val="22"/>
        </w:rPr>
        <w:t xml:space="preserve">Lennar </w:t>
      </w:r>
      <w:r w:rsidR="00542B57">
        <w:rPr>
          <w:sz w:val="22"/>
          <w:szCs w:val="22"/>
        </w:rPr>
        <w:t xml:space="preserve">Homes </w:t>
      </w:r>
      <w:r>
        <w:rPr>
          <w:sz w:val="22"/>
          <w:szCs w:val="22"/>
        </w:rPr>
        <w:t xml:space="preserve"> </w:t>
      </w:r>
    </w:p>
    <w:p w14:paraId="6D930452" w14:textId="77777777" w:rsidR="00D807BE" w:rsidRPr="00616F16" w:rsidRDefault="00D807BE">
      <w:pPr>
        <w:rPr>
          <w:sz w:val="22"/>
          <w:szCs w:val="22"/>
        </w:rPr>
      </w:pPr>
    </w:p>
    <w:p w14:paraId="46ACF00E" w14:textId="2DD4D7A3" w:rsidR="00212A2C" w:rsidRPr="00616F16" w:rsidRDefault="00212A2C">
      <w:pPr>
        <w:rPr>
          <w:sz w:val="22"/>
          <w:szCs w:val="22"/>
        </w:rPr>
      </w:pPr>
      <w:r w:rsidRPr="00616F16">
        <w:rPr>
          <w:b/>
          <w:bCs/>
          <w:sz w:val="22"/>
          <w:szCs w:val="22"/>
        </w:rPr>
        <w:t>P</w:t>
      </w:r>
      <w:r w:rsidR="00616F16" w:rsidRPr="00616F16">
        <w:rPr>
          <w:b/>
          <w:bCs/>
          <w:sz w:val="22"/>
          <w:szCs w:val="22"/>
        </w:rPr>
        <w:t>ETITION</w:t>
      </w:r>
      <w:r w:rsidRPr="00616F16">
        <w:rPr>
          <w:b/>
          <w:bCs/>
          <w:sz w:val="22"/>
          <w:szCs w:val="22"/>
        </w:rPr>
        <w:t>:</w:t>
      </w:r>
      <w:r w:rsidRPr="00616F16">
        <w:rPr>
          <w:sz w:val="22"/>
          <w:szCs w:val="22"/>
        </w:rPr>
        <w:tab/>
      </w:r>
      <w:r w:rsidR="0037667D">
        <w:rPr>
          <w:sz w:val="22"/>
          <w:szCs w:val="22"/>
        </w:rPr>
        <w:t xml:space="preserve">Product Approval </w:t>
      </w:r>
    </w:p>
    <w:p w14:paraId="09F129B8" w14:textId="03DA3E22" w:rsidR="00212A2C" w:rsidRPr="00616F16" w:rsidRDefault="00212A2C">
      <w:pPr>
        <w:rPr>
          <w:sz w:val="22"/>
          <w:szCs w:val="22"/>
        </w:rPr>
      </w:pPr>
    </w:p>
    <w:p w14:paraId="4CF52DB0" w14:textId="12940640" w:rsidR="00616F16" w:rsidRDefault="00212A2C" w:rsidP="00212A2C">
      <w:pPr>
        <w:ind w:left="1440" w:hanging="1440"/>
        <w:rPr>
          <w:sz w:val="22"/>
          <w:szCs w:val="22"/>
        </w:rPr>
      </w:pPr>
      <w:r w:rsidRPr="00616F16">
        <w:rPr>
          <w:b/>
          <w:bCs/>
          <w:sz w:val="22"/>
          <w:szCs w:val="22"/>
        </w:rPr>
        <w:t>REQUEST:</w:t>
      </w:r>
      <w:r w:rsidRPr="00616F16">
        <w:rPr>
          <w:sz w:val="22"/>
          <w:szCs w:val="22"/>
        </w:rPr>
        <w:tab/>
      </w:r>
      <w:r w:rsidR="00D807BE">
        <w:rPr>
          <w:sz w:val="22"/>
          <w:szCs w:val="22"/>
        </w:rPr>
        <w:t>Petitioner</w:t>
      </w:r>
      <w:r w:rsidR="0037667D">
        <w:rPr>
          <w:sz w:val="22"/>
          <w:szCs w:val="22"/>
        </w:rPr>
        <w:t xml:space="preserve"> is seeking approval of product line-up for Areas A &amp; B of Alexander Ridge. </w:t>
      </w:r>
    </w:p>
    <w:p w14:paraId="4DC4A084" w14:textId="77777777" w:rsidR="00616F16" w:rsidRDefault="00616F16" w:rsidP="00212A2C">
      <w:pPr>
        <w:ind w:left="1440" w:hanging="1440"/>
        <w:rPr>
          <w:sz w:val="22"/>
          <w:szCs w:val="22"/>
        </w:rPr>
      </w:pPr>
    </w:p>
    <w:p w14:paraId="668E4860" w14:textId="34351F8A" w:rsidR="00212A2C" w:rsidRPr="00616F16" w:rsidRDefault="00616F16" w:rsidP="00212A2C">
      <w:pPr>
        <w:ind w:left="1440" w:hanging="1440"/>
        <w:rPr>
          <w:sz w:val="22"/>
          <w:szCs w:val="22"/>
        </w:rPr>
      </w:pPr>
      <w:r w:rsidRPr="00616F16">
        <w:rPr>
          <w:b/>
          <w:bCs/>
          <w:sz w:val="22"/>
          <w:szCs w:val="22"/>
        </w:rPr>
        <w:t>LOCATION:</w:t>
      </w:r>
      <w:r>
        <w:rPr>
          <w:sz w:val="22"/>
          <w:szCs w:val="22"/>
        </w:rPr>
        <w:tab/>
      </w:r>
      <w:r w:rsidR="00212A2C" w:rsidRPr="00616F16">
        <w:rPr>
          <w:sz w:val="22"/>
          <w:szCs w:val="22"/>
        </w:rPr>
        <w:t xml:space="preserve">The subdivision is </w:t>
      </w:r>
      <w:r w:rsidR="006B5448">
        <w:rPr>
          <w:sz w:val="22"/>
          <w:szCs w:val="22"/>
        </w:rPr>
        <w:t xml:space="preserve">located along the </w:t>
      </w:r>
      <w:r w:rsidR="0037667D">
        <w:rPr>
          <w:sz w:val="22"/>
          <w:szCs w:val="22"/>
        </w:rPr>
        <w:t>south</w:t>
      </w:r>
      <w:r w:rsidR="006B5448">
        <w:rPr>
          <w:sz w:val="22"/>
          <w:szCs w:val="22"/>
        </w:rPr>
        <w:t xml:space="preserve">side of CR </w:t>
      </w:r>
      <w:r w:rsidR="0037667D">
        <w:rPr>
          <w:sz w:val="22"/>
          <w:szCs w:val="22"/>
        </w:rPr>
        <w:t xml:space="preserve">900N, approximately ½ mile east of CR 600W. </w:t>
      </w:r>
    </w:p>
    <w:p w14:paraId="6795DC3D" w14:textId="7B2F0AAA" w:rsidR="00212A2C" w:rsidRPr="00616F16" w:rsidRDefault="00212A2C" w:rsidP="00212A2C">
      <w:pPr>
        <w:ind w:left="1440" w:hanging="1440"/>
        <w:rPr>
          <w:sz w:val="22"/>
          <w:szCs w:val="22"/>
        </w:rPr>
      </w:pPr>
    </w:p>
    <w:p w14:paraId="69E218C8" w14:textId="586AC75F" w:rsidR="00476015" w:rsidRDefault="00D807BE" w:rsidP="000C4330">
      <w:pPr>
        <w:ind w:left="1440" w:hanging="1440"/>
        <w:rPr>
          <w:sz w:val="22"/>
          <w:szCs w:val="22"/>
        </w:rPr>
      </w:pPr>
      <w:r w:rsidRPr="00D807BE">
        <w:rPr>
          <w:b/>
          <w:bCs/>
          <w:sz w:val="22"/>
          <w:szCs w:val="22"/>
        </w:rPr>
        <w:t>STAFF REVIEW</w:t>
      </w:r>
      <w:r w:rsidR="00616F16" w:rsidRPr="00D807BE">
        <w:rPr>
          <w:b/>
          <w:bCs/>
          <w:sz w:val="22"/>
          <w:szCs w:val="22"/>
        </w:rPr>
        <w:t>:</w:t>
      </w:r>
      <w:r w:rsidRPr="00D807BE">
        <w:rPr>
          <w:b/>
          <w:bCs/>
          <w:sz w:val="22"/>
          <w:szCs w:val="22"/>
        </w:rPr>
        <w:tab/>
      </w:r>
      <w:r w:rsidR="0037667D" w:rsidRPr="0037667D">
        <w:rPr>
          <w:sz w:val="22"/>
          <w:szCs w:val="22"/>
        </w:rPr>
        <w:t>Lennar Homes is replacing Olthof Homes as the builder in Alexander Ridge.  Therefore, this is a request for a brand-new product line-up for the neighborhood.  All of the PUD requirements apply</w:t>
      </w:r>
      <w:r w:rsidR="00CA155F">
        <w:rPr>
          <w:sz w:val="22"/>
          <w:szCs w:val="22"/>
        </w:rPr>
        <w:t xml:space="preserve"> to Lennar, just as they applied to Olthof.</w:t>
      </w:r>
      <w:r w:rsidR="0037667D" w:rsidRPr="0037667D">
        <w:rPr>
          <w:sz w:val="22"/>
          <w:szCs w:val="22"/>
        </w:rPr>
        <w:t xml:space="preserve"> Those standards are enclosed.</w:t>
      </w:r>
      <w:r w:rsidR="0037667D">
        <w:rPr>
          <w:b/>
          <w:bCs/>
          <w:sz w:val="22"/>
          <w:szCs w:val="22"/>
        </w:rPr>
        <w:t xml:space="preserve">  </w:t>
      </w:r>
      <w:r w:rsidR="0037667D">
        <w:rPr>
          <w:sz w:val="22"/>
          <w:szCs w:val="22"/>
        </w:rPr>
        <w:t xml:space="preserve">Staff is still </w:t>
      </w:r>
      <w:r w:rsidR="00CA155F">
        <w:rPr>
          <w:sz w:val="22"/>
          <w:szCs w:val="22"/>
        </w:rPr>
        <w:t xml:space="preserve">reviewing the submitted plans for </w:t>
      </w:r>
      <w:r w:rsidR="005C7557">
        <w:rPr>
          <w:sz w:val="22"/>
          <w:szCs w:val="22"/>
        </w:rPr>
        <w:t>compliance and</w:t>
      </w:r>
      <w:r w:rsidR="0037667D">
        <w:rPr>
          <w:sz w:val="22"/>
          <w:szCs w:val="22"/>
        </w:rPr>
        <w:t xml:space="preserve"> will provide further detail at the ARC meeting.</w:t>
      </w:r>
    </w:p>
    <w:p w14:paraId="26BD96DA" w14:textId="77777777" w:rsidR="0037667D" w:rsidRDefault="0037667D" w:rsidP="000C4330">
      <w:pPr>
        <w:ind w:left="1440" w:hanging="1440"/>
        <w:rPr>
          <w:sz w:val="22"/>
          <w:szCs w:val="22"/>
        </w:rPr>
      </w:pPr>
    </w:p>
    <w:p w14:paraId="10BFB1DA" w14:textId="7889382E" w:rsidR="0037667D" w:rsidRDefault="0037667D" w:rsidP="000C4330">
      <w:pPr>
        <w:ind w:left="1440" w:hanging="1440"/>
        <w:rPr>
          <w:sz w:val="22"/>
          <w:szCs w:val="22"/>
        </w:rPr>
      </w:pPr>
      <w:r>
        <w:rPr>
          <w:sz w:val="22"/>
          <w:szCs w:val="22"/>
        </w:rPr>
        <w:tab/>
        <w:t xml:space="preserve">Olthof Homes has not started building any homes, so anti-monotony comparisons to their product is not necessary.  Staff will provide a detailed anti-monotony comparison of all Lennar elevations at the ARC meeting. </w:t>
      </w:r>
    </w:p>
    <w:p w14:paraId="07FCCCCF" w14:textId="0849D521" w:rsidR="0037667D" w:rsidRPr="009D2567" w:rsidRDefault="0037667D" w:rsidP="000C4330">
      <w:pPr>
        <w:ind w:left="1440" w:hanging="1440"/>
        <w:rPr>
          <w:sz w:val="22"/>
          <w:szCs w:val="22"/>
        </w:rPr>
      </w:pPr>
      <w:r>
        <w:rPr>
          <w:sz w:val="22"/>
          <w:szCs w:val="22"/>
        </w:rPr>
        <w:tab/>
      </w:r>
    </w:p>
    <w:p w14:paraId="3E4B24BC" w14:textId="1870E6F1" w:rsidR="00616F16" w:rsidRDefault="00616F16" w:rsidP="00616F16">
      <w:pPr>
        <w:rPr>
          <w:sz w:val="22"/>
          <w:szCs w:val="22"/>
        </w:rPr>
      </w:pPr>
    </w:p>
    <w:p w14:paraId="3E5871FC" w14:textId="6219A07E" w:rsidR="00D807BE" w:rsidRDefault="00D807BE" w:rsidP="00616F16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2EFAB6" wp14:editId="7495D98D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5895975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5752F2" id="Straight Connector 2" o:spid="_x0000_s1026" style="position:absolute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75pt" to="464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5075EB1B" w14:textId="47E35A62" w:rsidR="00616F16" w:rsidRPr="00D807BE" w:rsidRDefault="00D807BE" w:rsidP="00616F16">
      <w:pPr>
        <w:rPr>
          <w:b/>
          <w:bCs/>
          <w:sz w:val="22"/>
          <w:szCs w:val="22"/>
        </w:rPr>
      </w:pPr>
      <w:r w:rsidRPr="00D807BE">
        <w:rPr>
          <w:b/>
          <w:bCs/>
          <w:sz w:val="22"/>
          <w:szCs w:val="22"/>
        </w:rPr>
        <w:t xml:space="preserve">STAFF </w:t>
      </w:r>
      <w:r w:rsidR="00616F16" w:rsidRPr="00D807BE">
        <w:rPr>
          <w:b/>
          <w:bCs/>
          <w:sz w:val="22"/>
          <w:szCs w:val="22"/>
        </w:rPr>
        <w:t>RECOMMENDATION:</w:t>
      </w:r>
    </w:p>
    <w:p w14:paraId="780F4328" w14:textId="5340DF77" w:rsidR="00D807BE" w:rsidRDefault="00D807BE" w:rsidP="00616F16">
      <w:pPr>
        <w:rPr>
          <w:sz w:val="22"/>
          <w:szCs w:val="22"/>
        </w:rPr>
      </w:pPr>
    </w:p>
    <w:p w14:paraId="45504069" w14:textId="0402E8E4" w:rsidR="00D807BE" w:rsidRDefault="00C73653" w:rsidP="003209EA">
      <w:pPr>
        <w:rPr>
          <w:sz w:val="22"/>
          <w:szCs w:val="22"/>
        </w:rPr>
      </w:pPr>
      <w:r>
        <w:rPr>
          <w:sz w:val="22"/>
          <w:szCs w:val="22"/>
        </w:rPr>
        <w:t xml:space="preserve">Staff </w:t>
      </w:r>
      <w:r w:rsidR="0037667D">
        <w:rPr>
          <w:sz w:val="22"/>
          <w:szCs w:val="22"/>
        </w:rPr>
        <w:t xml:space="preserve">will provide a recommendation at the meeting. </w:t>
      </w:r>
      <w:r w:rsidR="000C4330">
        <w:rPr>
          <w:sz w:val="22"/>
          <w:szCs w:val="22"/>
        </w:rPr>
        <w:t xml:space="preserve"> </w:t>
      </w:r>
    </w:p>
    <w:p w14:paraId="42738010" w14:textId="23DA8B1F" w:rsidR="00616F16" w:rsidRDefault="00616F16" w:rsidP="00616F16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14:paraId="02A6E133" w14:textId="10F8358B" w:rsidR="006F5BCB" w:rsidRDefault="00616F16" w:rsidP="00093B7A">
      <w:r>
        <w:rPr>
          <w:sz w:val="22"/>
          <w:szCs w:val="22"/>
        </w:rPr>
        <w:tab/>
      </w:r>
    </w:p>
    <w:p w14:paraId="5F3FAA4D" w14:textId="13151B6D" w:rsidR="006D5BE9" w:rsidRDefault="006D5BE9" w:rsidP="00093B7A"/>
    <w:p w14:paraId="0C4A7732" w14:textId="77777777" w:rsidR="00955DC0" w:rsidRDefault="00955DC0" w:rsidP="006D5BE9">
      <w:pPr>
        <w:jc w:val="center"/>
        <w:rPr>
          <w:b/>
          <w:bCs/>
        </w:rPr>
      </w:pPr>
    </w:p>
    <w:p w14:paraId="59250BFC" w14:textId="77777777" w:rsidR="00955DC0" w:rsidRDefault="00955DC0" w:rsidP="006D5BE9">
      <w:pPr>
        <w:jc w:val="center"/>
        <w:rPr>
          <w:b/>
          <w:bCs/>
        </w:rPr>
      </w:pPr>
    </w:p>
    <w:p w14:paraId="393B5406" w14:textId="77777777" w:rsidR="003523E4" w:rsidRDefault="003523E4" w:rsidP="006D5BE9">
      <w:pPr>
        <w:jc w:val="center"/>
        <w:rPr>
          <w:b/>
          <w:bCs/>
        </w:rPr>
      </w:pPr>
    </w:p>
    <w:p w14:paraId="60287C61" w14:textId="77777777" w:rsidR="003523E4" w:rsidRDefault="003523E4" w:rsidP="006D5BE9">
      <w:pPr>
        <w:jc w:val="center"/>
        <w:rPr>
          <w:b/>
          <w:bCs/>
        </w:rPr>
      </w:pPr>
    </w:p>
    <w:p w14:paraId="4EB9ABC5" w14:textId="14EE8753" w:rsidR="00D802A2" w:rsidRDefault="00D802A2" w:rsidP="00093B7A"/>
    <w:p w14:paraId="41C71F3A" w14:textId="5592A9EC" w:rsidR="000C4330" w:rsidRDefault="00CA155F" w:rsidP="00093B7A">
      <w:r w:rsidRPr="00CA155F">
        <w:lastRenderedPageBreak/>
        <w:drawing>
          <wp:inline distT="0" distB="0" distL="0" distR="0" wp14:anchorId="768DB931" wp14:editId="6859FEF1">
            <wp:extent cx="5899150" cy="4691957"/>
            <wp:effectExtent l="0" t="0" r="6350" b="0"/>
            <wp:docPr id="856346873" name="Picture 1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346873" name="Picture 1" descr="A picture containing schematic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6520" cy="469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DBA54" w14:textId="1DCA32AD" w:rsidR="000C4330" w:rsidRDefault="000C4330" w:rsidP="00093B7A">
      <w:pPr>
        <w:rPr>
          <w:noProof/>
          <w:sz w:val="22"/>
          <w:szCs w:val="22"/>
        </w:rPr>
      </w:pPr>
    </w:p>
    <w:p w14:paraId="2FF95C62" w14:textId="7B3D37AC" w:rsidR="0037667D" w:rsidRDefault="0037667D" w:rsidP="00CA155F">
      <w:pPr>
        <w:jc w:val="center"/>
      </w:pPr>
      <w:r w:rsidRPr="0037667D">
        <w:lastRenderedPageBreak/>
        <w:drawing>
          <wp:inline distT="0" distB="0" distL="0" distR="0" wp14:anchorId="768DBBFD" wp14:editId="3C2BA0FD">
            <wp:extent cx="4904166" cy="7162800"/>
            <wp:effectExtent l="0" t="0" r="0" b="0"/>
            <wp:docPr id="701207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0748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3483" cy="717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4FE64" w14:textId="77777777" w:rsidR="0037667D" w:rsidRDefault="0037667D" w:rsidP="00093B7A"/>
    <w:p w14:paraId="1A06CFA1" w14:textId="77EB5A28" w:rsidR="0037667D" w:rsidRDefault="0037667D" w:rsidP="00CA155F">
      <w:pPr>
        <w:jc w:val="center"/>
      </w:pPr>
      <w:r w:rsidRPr="0037667D">
        <w:drawing>
          <wp:inline distT="0" distB="0" distL="0" distR="0" wp14:anchorId="1AEEAE90" wp14:editId="2AEC0F25">
            <wp:extent cx="5005018" cy="6877050"/>
            <wp:effectExtent l="0" t="0" r="5715" b="0"/>
            <wp:docPr id="90683705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83705" name="Picture 1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3580" cy="688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E76E4" w14:textId="77777777" w:rsidR="0037667D" w:rsidRDefault="0037667D" w:rsidP="00093B7A"/>
    <w:p w14:paraId="7DD9CBF0" w14:textId="13EB378E" w:rsidR="0037667D" w:rsidRDefault="0037667D" w:rsidP="00CA155F">
      <w:pPr>
        <w:jc w:val="center"/>
      </w:pPr>
      <w:r w:rsidRPr="0037667D">
        <w:lastRenderedPageBreak/>
        <w:drawing>
          <wp:inline distT="0" distB="0" distL="0" distR="0" wp14:anchorId="41BF0DF7" wp14:editId="64D061B8">
            <wp:extent cx="5243764" cy="7048500"/>
            <wp:effectExtent l="0" t="0" r="0" b="0"/>
            <wp:docPr id="288963607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963607" name="Picture 1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753" cy="706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C7A98" w14:textId="77777777" w:rsidR="0037667D" w:rsidRDefault="0037667D" w:rsidP="00093B7A"/>
    <w:p w14:paraId="349740D2" w14:textId="7BE93026" w:rsidR="0037667D" w:rsidRDefault="0037667D" w:rsidP="00CA155F">
      <w:pPr>
        <w:jc w:val="center"/>
      </w:pPr>
      <w:r w:rsidRPr="0037667D">
        <w:lastRenderedPageBreak/>
        <w:drawing>
          <wp:inline distT="0" distB="0" distL="0" distR="0" wp14:anchorId="3BE927B4" wp14:editId="71560039">
            <wp:extent cx="4936165" cy="7035800"/>
            <wp:effectExtent l="0" t="0" r="0" b="0"/>
            <wp:docPr id="1631725575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725575" name="Picture 1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3765" cy="704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67D" w:rsidSect="006F5BCB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2160" w:right="1440" w:bottom="2160" w:left="1440" w:header="864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9AAED2" w14:textId="77777777" w:rsidR="00212A2C" w:rsidRDefault="00212A2C" w:rsidP="00D31887">
      <w:r>
        <w:separator/>
      </w:r>
    </w:p>
  </w:endnote>
  <w:endnote w:type="continuationSeparator" w:id="0">
    <w:p w14:paraId="6DB55851" w14:textId="77777777" w:rsidR="00212A2C" w:rsidRDefault="00212A2C" w:rsidP="00D31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BFCD31" w14:textId="77777777" w:rsidR="00D31887" w:rsidRPr="00D31887" w:rsidRDefault="00D31887" w:rsidP="00D31887">
    <w:pPr>
      <w:pStyle w:val="Footer"/>
      <w:tabs>
        <w:tab w:val="clear" w:pos="4680"/>
        <w:tab w:val="clear" w:pos="9360"/>
        <w:tab w:val="left" w:pos="3766"/>
      </w:tabs>
      <w:jc w:val="center"/>
      <w:rPr>
        <w:rFonts w:ascii="Avenir Black" w:hAnsi="Avenir Black"/>
        <w:b/>
        <w:bCs/>
        <w:color w:val="2B3857"/>
        <w:sz w:val="20"/>
        <w:szCs w:val="20"/>
      </w:rPr>
    </w:pPr>
    <w:r w:rsidRPr="00D31887">
      <w:rPr>
        <w:rFonts w:ascii="Avenir Black" w:hAnsi="Avenir Black"/>
        <w:b/>
        <w:bCs/>
        <w:color w:val="2B3857"/>
        <w:sz w:val="20"/>
        <w:szCs w:val="20"/>
      </w:rPr>
      <w:t>6280 W 800 N. MCCORDSVILLE, IN 46055 | (317) 335-5113 | WWW.MCCORDSVILLE.ORG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1FDD6" w14:textId="77777777" w:rsidR="00783C74" w:rsidRPr="00D31887" w:rsidRDefault="00783C74" w:rsidP="00783C74">
    <w:pPr>
      <w:pStyle w:val="Footer"/>
      <w:tabs>
        <w:tab w:val="clear" w:pos="4680"/>
        <w:tab w:val="clear" w:pos="9360"/>
        <w:tab w:val="left" w:pos="3766"/>
      </w:tabs>
      <w:jc w:val="center"/>
      <w:rPr>
        <w:rFonts w:ascii="Avenir Black" w:hAnsi="Avenir Black"/>
        <w:b/>
        <w:bCs/>
        <w:color w:val="2B3857"/>
        <w:sz w:val="20"/>
        <w:szCs w:val="20"/>
      </w:rPr>
    </w:pPr>
    <w:r w:rsidRPr="00D31887">
      <w:rPr>
        <w:rFonts w:ascii="Avenir Black" w:hAnsi="Avenir Black"/>
        <w:b/>
        <w:bCs/>
        <w:color w:val="2B3857"/>
        <w:sz w:val="20"/>
        <w:szCs w:val="20"/>
      </w:rPr>
      <w:t>6280 W 800 N. MCCORDSVILLE, IN 46055 | (317) 335-5113 | WWW.MCCORDSVILLE.ORG</w:t>
    </w:r>
  </w:p>
  <w:p w14:paraId="1A83D4A9" w14:textId="77777777" w:rsidR="00783C74" w:rsidRPr="00783C74" w:rsidRDefault="00783C74" w:rsidP="00783C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1A0BA3" w14:textId="77777777" w:rsidR="00212A2C" w:rsidRDefault="00212A2C" w:rsidP="00D31887">
      <w:r>
        <w:separator/>
      </w:r>
    </w:p>
  </w:footnote>
  <w:footnote w:type="continuationSeparator" w:id="0">
    <w:p w14:paraId="532E2A54" w14:textId="77777777" w:rsidR="00212A2C" w:rsidRDefault="00212A2C" w:rsidP="00D318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A0CE4" w14:textId="77777777" w:rsidR="00D31887" w:rsidRDefault="00D31887" w:rsidP="00D31887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36054" w14:textId="77777777" w:rsidR="006F5BCB" w:rsidRDefault="006F5BCB" w:rsidP="006F5BCB">
    <w:pPr>
      <w:pStyle w:val="Header"/>
      <w:jc w:val="center"/>
    </w:pPr>
    <w:r>
      <w:rPr>
        <w:noProof/>
      </w:rPr>
      <w:drawing>
        <wp:inline distT="0" distB="0" distL="0" distR="0" wp14:anchorId="0EF01AB7" wp14:editId="2C3DA6CA">
          <wp:extent cx="3007040" cy="1219200"/>
          <wp:effectExtent l="0" t="0" r="3175" b="0"/>
          <wp:docPr id="4" name="Picture 4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9464" cy="1240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857F0E"/>
    <w:multiLevelType w:val="hybridMultilevel"/>
    <w:tmpl w:val="26805AEE"/>
    <w:lvl w:ilvl="0" w:tplc="04090001">
      <w:start w:val="1"/>
      <w:numFmt w:val="bullet"/>
      <w:lvlText w:val=""/>
      <w:lvlJc w:val="left"/>
      <w:pPr>
        <w:ind w:left="2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1" w15:restartNumberingAfterBreak="0">
    <w:nsid w:val="1E9E3D42"/>
    <w:multiLevelType w:val="hybridMultilevel"/>
    <w:tmpl w:val="9136494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24B14982"/>
    <w:multiLevelType w:val="hybridMultilevel"/>
    <w:tmpl w:val="824AE8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AE8421D"/>
    <w:multiLevelType w:val="hybridMultilevel"/>
    <w:tmpl w:val="180244B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57D00927"/>
    <w:multiLevelType w:val="hybridMultilevel"/>
    <w:tmpl w:val="B63E1CA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50824E0"/>
    <w:multiLevelType w:val="hybridMultilevel"/>
    <w:tmpl w:val="9CB69B40"/>
    <w:lvl w:ilvl="0" w:tplc="04090001">
      <w:start w:val="1"/>
      <w:numFmt w:val="bullet"/>
      <w:lvlText w:val=""/>
      <w:lvlJc w:val="left"/>
      <w:pPr>
        <w:ind w:left="2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6" w15:restartNumberingAfterBreak="0">
    <w:nsid w:val="6BFB53C2"/>
    <w:multiLevelType w:val="hybridMultilevel"/>
    <w:tmpl w:val="2400727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946225986">
    <w:abstractNumId w:val="4"/>
  </w:num>
  <w:num w:numId="2" w16cid:durableId="1212381022">
    <w:abstractNumId w:val="2"/>
  </w:num>
  <w:num w:numId="3" w16cid:durableId="677004768">
    <w:abstractNumId w:val="6"/>
  </w:num>
  <w:num w:numId="4" w16cid:durableId="1292783578">
    <w:abstractNumId w:val="1"/>
  </w:num>
  <w:num w:numId="5" w16cid:durableId="2120488614">
    <w:abstractNumId w:val="0"/>
  </w:num>
  <w:num w:numId="6" w16cid:durableId="258148958">
    <w:abstractNumId w:val="5"/>
  </w:num>
  <w:num w:numId="7" w16cid:durableId="3655674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A2C"/>
    <w:rsid w:val="00024B54"/>
    <w:rsid w:val="00043FD7"/>
    <w:rsid w:val="00093B7A"/>
    <w:rsid w:val="000A3E8A"/>
    <w:rsid w:val="000C4330"/>
    <w:rsid w:val="001174E1"/>
    <w:rsid w:val="00156542"/>
    <w:rsid w:val="001661F2"/>
    <w:rsid w:val="001B1716"/>
    <w:rsid w:val="001B4D35"/>
    <w:rsid w:val="0021102C"/>
    <w:rsid w:val="00212A2C"/>
    <w:rsid w:val="00274FFA"/>
    <w:rsid w:val="002C3661"/>
    <w:rsid w:val="002E608B"/>
    <w:rsid w:val="002F0F68"/>
    <w:rsid w:val="003209EA"/>
    <w:rsid w:val="00324181"/>
    <w:rsid w:val="00342214"/>
    <w:rsid w:val="003523E4"/>
    <w:rsid w:val="0037667D"/>
    <w:rsid w:val="00386F41"/>
    <w:rsid w:val="00423661"/>
    <w:rsid w:val="004238E3"/>
    <w:rsid w:val="00445EDC"/>
    <w:rsid w:val="004733FA"/>
    <w:rsid w:val="00476015"/>
    <w:rsid w:val="004E1441"/>
    <w:rsid w:val="004F4765"/>
    <w:rsid w:val="00542B57"/>
    <w:rsid w:val="00597100"/>
    <w:rsid w:val="005C7557"/>
    <w:rsid w:val="005C7965"/>
    <w:rsid w:val="00616F16"/>
    <w:rsid w:val="00622D9D"/>
    <w:rsid w:val="006572DC"/>
    <w:rsid w:val="00683657"/>
    <w:rsid w:val="00684111"/>
    <w:rsid w:val="006B5448"/>
    <w:rsid w:val="006C52A6"/>
    <w:rsid w:val="006D284A"/>
    <w:rsid w:val="006D5BE9"/>
    <w:rsid w:val="006F1BBF"/>
    <w:rsid w:val="006F5BCB"/>
    <w:rsid w:val="00724DEB"/>
    <w:rsid w:val="007368E3"/>
    <w:rsid w:val="0077010A"/>
    <w:rsid w:val="0077674B"/>
    <w:rsid w:val="00783C74"/>
    <w:rsid w:val="007873EF"/>
    <w:rsid w:val="00803F32"/>
    <w:rsid w:val="00815F54"/>
    <w:rsid w:val="008B28E3"/>
    <w:rsid w:val="008B3303"/>
    <w:rsid w:val="008C41DF"/>
    <w:rsid w:val="008E4BB1"/>
    <w:rsid w:val="00910084"/>
    <w:rsid w:val="00920EC3"/>
    <w:rsid w:val="00955DC0"/>
    <w:rsid w:val="009C06E3"/>
    <w:rsid w:val="009D2567"/>
    <w:rsid w:val="009E23BC"/>
    <w:rsid w:val="009F17B4"/>
    <w:rsid w:val="00AC2456"/>
    <w:rsid w:val="00AC2887"/>
    <w:rsid w:val="00AC73DA"/>
    <w:rsid w:val="00B22018"/>
    <w:rsid w:val="00B8319C"/>
    <w:rsid w:val="00BA3699"/>
    <w:rsid w:val="00C315BB"/>
    <w:rsid w:val="00C64CDA"/>
    <w:rsid w:val="00C712AF"/>
    <w:rsid w:val="00C73653"/>
    <w:rsid w:val="00C807F7"/>
    <w:rsid w:val="00CA155F"/>
    <w:rsid w:val="00CD5D92"/>
    <w:rsid w:val="00D31887"/>
    <w:rsid w:val="00D40B26"/>
    <w:rsid w:val="00D802A2"/>
    <w:rsid w:val="00D807BE"/>
    <w:rsid w:val="00DC65F4"/>
    <w:rsid w:val="00E01F77"/>
    <w:rsid w:val="00E8135B"/>
    <w:rsid w:val="00EC0888"/>
    <w:rsid w:val="00ED3F36"/>
    <w:rsid w:val="00EE5E9A"/>
    <w:rsid w:val="00F847BB"/>
    <w:rsid w:val="00FB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004D7"/>
  <w15:chartTrackingRefBased/>
  <w15:docId w15:val="{C90CC261-7E7E-4EAF-B4C8-2D7FCDA7D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18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1887"/>
  </w:style>
  <w:style w:type="paragraph" w:styleId="Footer">
    <w:name w:val="footer"/>
    <w:basedOn w:val="Normal"/>
    <w:link w:val="FooterChar"/>
    <w:uiPriority w:val="99"/>
    <w:unhideWhenUsed/>
    <w:rsid w:val="00D318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887"/>
  </w:style>
  <w:style w:type="paragraph" w:styleId="ListParagraph">
    <w:name w:val="List Paragraph"/>
    <w:basedOn w:val="Normal"/>
    <w:uiPriority w:val="34"/>
    <w:qFormat/>
    <w:rsid w:val="00024B5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2418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24181"/>
    <w:rPr>
      <w:color w:val="954F72"/>
      <w:u w:val="single"/>
    </w:rPr>
  </w:style>
  <w:style w:type="paragraph" w:customStyle="1" w:styleId="msonormal0">
    <w:name w:val="msonormal"/>
    <w:basedOn w:val="Normal"/>
    <w:rsid w:val="0032418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3">
    <w:name w:val="xl63"/>
    <w:basedOn w:val="Normal"/>
    <w:rsid w:val="003241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3241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u w:val="single"/>
    </w:rPr>
  </w:style>
  <w:style w:type="paragraph" w:customStyle="1" w:styleId="xl65">
    <w:name w:val="xl65"/>
    <w:basedOn w:val="Normal"/>
    <w:rsid w:val="003241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66">
    <w:name w:val="xl66"/>
    <w:basedOn w:val="Normal"/>
    <w:rsid w:val="003241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4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Planning%20&amp;%20Building\---%20Administration\Branding\McCordsville_Letterhead_2022-12-23.dotx" TargetMode="Externa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McCordsville_Letterhead_2022-12-23</Template>
  <TotalTime>5</TotalTime>
  <Pages>6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Crum</dc:creator>
  <cp:keywords/>
  <dc:description/>
  <cp:lastModifiedBy>Ryan Crum</cp:lastModifiedBy>
  <cp:revision>3</cp:revision>
  <dcterms:created xsi:type="dcterms:W3CDTF">2024-05-18T05:23:00Z</dcterms:created>
  <dcterms:modified xsi:type="dcterms:W3CDTF">2024-05-18T05:23:00Z</dcterms:modified>
</cp:coreProperties>
</file>